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4424F9" w:rsidP="004424F9">
            <w:r>
              <w:t>Customer Name: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7E78643AE7144C2888425F1148D967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039C49989A58447F84EB914D004513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98BE054F461943FDBD2C56D9506A25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2001543155"/>
            <w:placeholder>
              <w:docPart w:val="DE4391A8477D4C39A6E8A22A07E7C0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p w:rsidR="009128C7" w:rsidRDefault="009128C7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35"/>
        <w:gridCol w:w="1671"/>
        <w:gridCol w:w="1876"/>
        <w:gridCol w:w="6065"/>
        <w:gridCol w:w="1707"/>
      </w:tblGrid>
      <w:tr w:rsidR="00BF2205" w:rsidRPr="002A4ED5" w:rsidTr="00BF2205">
        <w:trPr>
          <w:trHeight w:val="78"/>
        </w:trPr>
        <w:tc>
          <w:tcPr>
            <w:tcW w:w="63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F2205" w:rsidRDefault="00BF2205" w:rsidP="00BF2205">
            <w:pPr>
              <w:pStyle w:val="TableSubheadings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QUANTITY</w:t>
            </w:r>
          </w:p>
          <w:p w:rsidR="00BF2205" w:rsidRPr="009128C7" w:rsidRDefault="00BF2205" w:rsidP="00BF2205">
            <w:pPr>
              <w:pStyle w:val="TableSubheadings"/>
              <w:rPr>
                <w:b/>
                <w:i w:val="0"/>
                <w:sz w:val="28"/>
                <w:szCs w:val="28"/>
              </w:rPr>
            </w:pPr>
            <w:r w:rsidRPr="009128C7">
              <w:rPr>
                <w:b/>
                <w:i w:val="0"/>
                <w:sz w:val="28"/>
                <w:szCs w:val="28"/>
              </w:rPr>
              <w:t xml:space="preserve">Small </w:t>
            </w:r>
          </w:p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$10 each</w:t>
            </w:r>
          </w:p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$45 for 5</w:t>
            </w:r>
          </w:p>
          <w:p w:rsidR="00BF2205" w:rsidRPr="002A4ED5" w:rsidRDefault="00BF2205" w:rsidP="00BF2205">
            <w:pPr>
              <w:pStyle w:val="TableHeaders"/>
            </w:pPr>
            <w:r w:rsidRPr="00BF2205">
              <w:rPr>
                <w:sz w:val="20"/>
                <w:szCs w:val="20"/>
              </w:rPr>
              <w:t>$85</w:t>
            </w:r>
            <w:r w:rsidRPr="00BF2205">
              <w:rPr>
                <w:sz w:val="20"/>
                <w:szCs w:val="20"/>
              </w:rPr>
              <w:t xml:space="preserve"> for 10</w:t>
            </w:r>
          </w:p>
        </w:tc>
        <w:tc>
          <w:tcPr>
            <w:tcW w:w="64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:rsidR="00BF2205" w:rsidRDefault="00BF2205" w:rsidP="00BF2205">
            <w:pPr>
              <w:pStyle w:val="TableSubheadings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QUANTITY</w:t>
            </w:r>
          </w:p>
          <w:p w:rsidR="00BF2205" w:rsidRPr="00FF1A37" w:rsidRDefault="00BF2205" w:rsidP="00BF2205">
            <w:pPr>
              <w:pStyle w:val="TableSubheadings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Large</w:t>
            </w:r>
            <w:r w:rsidRPr="00FF1A37">
              <w:rPr>
                <w:b/>
                <w:i w:val="0"/>
                <w:sz w:val="28"/>
                <w:szCs w:val="28"/>
              </w:rPr>
              <w:t xml:space="preserve"> </w:t>
            </w:r>
          </w:p>
        </w:tc>
        <w:tc>
          <w:tcPr>
            <w:tcW w:w="72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:rsidR="00BF2205" w:rsidRDefault="00BF2205" w:rsidP="00BF2205">
            <w:pPr>
              <w:pStyle w:val="TableSubheadings"/>
              <w:rPr>
                <w:b/>
                <w:i w:val="0"/>
                <w:sz w:val="28"/>
                <w:szCs w:val="28"/>
              </w:rPr>
            </w:pPr>
            <w:r>
              <w:rPr>
                <w:b/>
                <w:i w:val="0"/>
                <w:sz w:val="28"/>
                <w:szCs w:val="28"/>
              </w:rPr>
              <w:t>QUANTITY</w:t>
            </w:r>
          </w:p>
          <w:p w:rsidR="00BF2205" w:rsidRPr="00BF2205" w:rsidRDefault="00BF2205" w:rsidP="00BF2205">
            <w:pPr>
              <w:pStyle w:val="TableSubheadings"/>
              <w:rPr>
                <w:b/>
                <w:sz w:val="28"/>
                <w:szCs w:val="28"/>
              </w:rPr>
            </w:pPr>
            <w:r w:rsidRPr="00BF2205">
              <w:rPr>
                <w:b/>
                <w:sz w:val="28"/>
                <w:szCs w:val="28"/>
              </w:rPr>
              <w:t>Custom</w:t>
            </w:r>
            <w:r>
              <w:rPr>
                <w:b/>
                <w:sz w:val="28"/>
                <w:szCs w:val="28"/>
              </w:rPr>
              <w:t>*</w:t>
            </w:r>
            <w:r w:rsidRPr="00BF220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4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F2205" w:rsidRDefault="00BF2205" w:rsidP="00BF2205">
            <w:pPr>
              <w:pStyle w:val="TableHeaders"/>
              <w:rPr>
                <w:sz w:val="28"/>
                <w:szCs w:val="28"/>
              </w:rPr>
            </w:pPr>
            <w:r w:rsidRPr="00BF2205">
              <w:rPr>
                <w:sz w:val="28"/>
                <w:szCs w:val="28"/>
              </w:rPr>
              <w:t>Customization</w:t>
            </w:r>
          </w:p>
          <w:p w:rsidR="00BF2205" w:rsidRDefault="00BF2205" w:rsidP="00BF2205">
            <w:pPr>
              <w:pStyle w:val="TableHeader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Instructions</w:t>
            </w:r>
          </w:p>
          <w:p w:rsidR="00BF2205" w:rsidRPr="00BF2205" w:rsidRDefault="00BF2205" w:rsidP="00BF2205">
            <w:pPr>
              <w:pStyle w:val="TableHeaders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</w:t>
            </w:r>
            <w:r w:rsidRPr="00BF2205">
              <w:rPr>
                <w:i/>
                <w:sz w:val="28"/>
                <w:szCs w:val="28"/>
              </w:rPr>
              <w:t>Fill in only i</w:t>
            </w:r>
            <w:r>
              <w:rPr>
                <w:i/>
                <w:sz w:val="28"/>
                <w:szCs w:val="28"/>
              </w:rPr>
              <w:t>f paying for customized decals.</w:t>
            </w:r>
          </w:p>
        </w:tc>
        <w:tc>
          <w:tcPr>
            <w:tcW w:w="6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sdt>
            <w:sdtPr>
              <w:rPr>
                <w:sz w:val="28"/>
                <w:szCs w:val="28"/>
              </w:rPr>
              <w:id w:val="1236660449"/>
              <w:placeholder>
                <w:docPart w:val="7A98BD4D276444BDA6BC578212E9E1C1"/>
              </w:placeholder>
              <w:temporary/>
              <w:showingPlcHdr/>
              <w15:appearance w15:val="hidden"/>
            </w:sdtPr>
            <w:sdtContent>
              <w:p w:rsidR="00BF2205" w:rsidRPr="00BF2205" w:rsidRDefault="00BF2205" w:rsidP="00BF2205">
                <w:pPr>
                  <w:pStyle w:val="TableHeaders"/>
                  <w:rPr>
                    <w:sz w:val="28"/>
                    <w:szCs w:val="28"/>
                  </w:rPr>
                </w:pPr>
                <w:r w:rsidRPr="00BF2205">
                  <w:rPr>
                    <w:sz w:val="28"/>
                    <w:szCs w:val="28"/>
                  </w:rPr>
                  <w:t>Amount</w:t>
                </w:r>
              </w:p>
            </w:sdtContent>
          </w:sdt>
          <w:p w:rsidR="00BF2205" w:rsidRPr="002A4ED5" w:rsidRDefault="00BF2205" w:rsidP="00BF2205">
            <w:pPr>
              <w:pStyle w:val="TableHeaders"/>
            </w:pPr>
            <w:r w:rsidRPr="00BF2205">
              <w:rPr>
                <w:sz w:val="28"/>
                <w:szCs w:val="28"/>
              </w:rPr>
              <w:t>Paid</w:t>
            </w:r>
          </w:p>
        </w:tc>
      </w:tr>
      <w:tr w:rsidR="00BF2205" w:rsidRPr="002A4ED5" w:rsidTr="00BF2205">
        <w:tc>
          <w:tcPr>
            <w:tcW w:w="63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F2205" w:rsidRPr="002A4ED5" w:rsidRDefault="00BF2205" w:rsidP="00BF220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$10 each</w:t>
            </w:r>
          </w:p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$45 for 5</w:t>
            </w:r>
          </w:p>
          <w:p w:rsidR="00BF2205" w:rsidRPr="00FF1A37" w:rsidRDefault="00BF2205" w:rsidP="00BF2205">
            <w:pPr>
              <w:pStyle w:val="TableSubheadings"/>
              <w:rPr>
                <w:b/>
              </w:rPr>
            </w:pPr>
            <w:r w:rsidRPr="00BF2205">
              <w:rPr>
                <w:b/>
                <w:i w:val="0"/>
                <w:sz w:val="20"/>
                <w:szCs w:val="20"/>
              </w:rPr>
              <w:t>$85 for $10</w:t>
            </w:r>
          </w:p>
        </w:tc>
        <w:tc>
          <w:tcPr>
            <w:tcW w:w="724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$1</w:t>
            </w:r>
            <w:r w:rsidRPr="00BF2205">
              <w:rPr>
                <w:b/>
                <w:i w:val="0"/>
                <w:sz w:val="20"/>
                <w:szCs w:val="20"/>
              </w:rPr>
              <w:t>5</w:t>
            </w:r>
            <w:r w:rsidRPr="00BF2205">
              <w:rPr>
                <w:b/>
                <w:i w:val="0"/>
                <w:sz w:val="20"/>
                <w:szCs w:val="20"/>
              </w:rPr>
              <w:t xml:space="preserve"> each</w:t>
            </w:r>
          </w:p>
          <w:p w:rsidR="00BF2205" w:rsidRPr="00BF2205" w:rsidRDefault="00BF2205" w:rsidP="00BF2205">
            <w:pPr>
              <w:pStyle w:val="TableSubheadings"/>
              <w:rPr>
                <w:b/>
                <w:i w:val="0"/>
                <w:sz w:val="20"/>
                <w:szCs w:val="20"/>
              </w:rPr>
            </w:pPr>
            <w:r w:rsidRPr="00BF2205">
              <w:rPr>
                <w:b/>
                <w:i w:val="0"/>
                <w:sz w:val="20"/>
                <w:szCs w:val="20"/>
              </w:rPr>
              <w:t>$67.50 for 5</w:t>
            </w:r>
          </w:p>
          <w:p w:rsidR="00BF2205" w:rsidRPr="00FF1A37" w:rsidRDefault="00BF2205" w:rsidP="00BF2205">
            <w:pPr>
              <w:pStyle w:val="TableSubheadings"/>
              <w:rPr>
                <w:b/>
              </w:rPr>
            </w:pPr>
            <w:r w:rsidRPr="00BF2205">
              <w:rPr>
                <w:b/>
                <w:i w:val="0"/>
                <w:sz w:val="20"/>
                <w:szCs w:val="20"/>
              </w:rPr>
              <w:t>$127.50 for 10</w:t>
            </w:r>
          </w:p>
        </w:tc>
        <w:tc>
          <w:tcPr>
            <w:tcW w:w="234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F2205" w:rsidRPr="002A4ED5" w:rsidRDefault="00BF2205" w:rsidP="00BF220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BF2205" w:rsidRPr="002A4ED5" w:rsidRDefault="00BF2205" w:rsidP="00BF220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BF2205" w:rsidRPr="002A4ED5" w:rsidTr="00BF2205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center"/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9128C7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F2205" w:rsidRPr="002A4ED5" w:rsidRDefault="00BF2205" w:rsidP="00007782">
            <w:pPr>
              <w:jc w:val="right"/>
            </w:pPr>
          </w:p>
        </w:tc>
      </w:tr>
      <w:tr w:rsidR="00007782" w:rsidRPr="00007782" w:rsidTr="00007782">
        <w:tc>
          <w:tcPr>
            <w:tcW w:w="6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BFC4" w:themeFill="accent4" w:themeFillTint="66"/>
          </w:tcPr>
          <w:p w:rsidR="00BF2205" w:rsidRPr="00007782" w:rsidRDefault="00BF2205" w:rsidP="0000778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BFC4" w:themeFill="accent4" w:themeFillTint="66"/>
          </w:tcPr>
          <w:p w:rsidR="00BF2205" w:rsidRPr="00007782" w:rsidRDefault="00BF2205" w:rsidP="0000778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BFC4" w:themeFill="accent4" w:themeFillTint="66"/>
          </w:tcPr>
          <w:p w:rsidR="00BF2205" w:rsidRPr="00007782" w:rsidRDefault="00BF2205" w:rsidP="00007782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BFC4" w:themeFill="accent4" w:themeFillTint="66"/>
          </w:tcPr>
          <w:p w:rsidR="00BF2205" w:rsidRPr="00007782" w:rsidRDefault="00007782" w:rsidP="00007782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Check or Money Order TOTAL</w:t>
            </w:r>
            <w:r w:rsidRPr="00007782">
              <w:rPr>
                <w:b/>
                <w:color w:val="000000" w:themeColor="text1"/>
              </w:rPr>
              <w:t xml:space="preserve">   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BFC4" w:themeFill="accent4" w:themeFillTint="66"/>
          </w:tcPr>
          <w:p w:rsidR="00BF2205" w:rsidRPr="00007782" w:rsidRDefault="00BF2205" w:rsidP="00007782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:rsidR="00806FF3" w:rsidRPr="00007782" w:rsidRDefault="00806FF3" w:rsidP="00007782">
      <w:pPr>
        <w:rPr>
          <w:sz w:val="12"/>
        </w:rPr>
      </w:pPr>
      <w:bookmarkStart w:id="0" w:name="_GoBack"/>
      <w:bookmarkEnd w:id="0"/>
    </w:p>
    <w:sectPr w:rsidR="00806FF3" w:rsidRPr="00007782" w:rsidSect="00261C01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A49" w:rsidRDefault="00A33A49" w:rsidP="00650259">
      <w:pPr>
        <w:spacing w:line="240" w:lineRule="auto"/>
      </w:pPr>
      <w:r>
        <w:separator/>
      </w:r>
    </w:p>
  </w:endnote>
  <w:endnote w:type="continuationSeparator" w:id="0">
    <w:p w:rsidR="00A33A49" w:rsidRDefault="00A33A4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4E0A3B-E41A-4769-A369-22AC0D538EB3}"/>
    <w:embedBold r:id="rId2" w:fontKey="{799C7FF3-77D4-48C4-93F7-469A16C21E59}"/>
    <w:embedItalic r:id="rId3" w:fontKey="{27514DF6-4C84-46ED-A1CB-A1F953961897}"/>
    <w:embedBoldItalic r:id="rId4" w:fontKey="{8A48EC49-B799-4E44-A970-470388A2F7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A008AAE-037B-4FE8-AF8B-08B7C1B1B4F9}"/>
    <w:embedBold r:id="rId6" w:fontKey="{A99D8C22-F9E4-4C74-B69D-34F34FD7D88B}"/>
    <w:embedItalic r:id="rId7" w:fontKey="{4EB3A72D-B49E-42CD-B4B3-771AD8C587F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FCE8642-8BC8-407F-B643-2A0DFA8977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Default="00007782" w:rsidP="00BF220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Make check or money order payable to Central MS Turtle Rescue.  Mail with completed order form to:</w:t>
          </w:r>
        </w:p>
        <w:p w:rsidR="00007782" w:rsidRDefault="00007782" w:rsidP="00BF220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  <w:p w:rsidR="00BF2205" w:rsidRDefault="00BF2205" w:rsidP="00BF220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Central MS Turtle Rescue</w:t>
          </w:r>
        </w:p>
        <w:p w:rsidR="00BF2205" w:rsidRDefault="00BF2205" w:rsidP="00BF220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PO Box 1374</w:t>
          </w:r>
        </w:p>
        <w:p w:rsidR="00BF2205" w:rsidRPr="00562601" w:rsidRDefault="00BF2205" w:rsidP="00BF2205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Florence, MS 39073</w:t>
          </w: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305A271E" wp14:editId="0D9B7CC6">
                <wp:extent cx="1013151" cy="600075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464" cy="603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A49" w:rsidRDefault="00A33A49" w:rsidP="00650259">
      <w:pPr>
        <w:spacing w:line="240" w:lineRule="auto"/>
      </w:pPr>
      <w:r>
        <w:separator/>
      </w:r>
    </w:p>
  </w:footnote>
  <w:footnote w:type="continuationSeparator" w:id="0">
    <w:p w:rsidR="00A33A49" w:rsidRDefault="00A33A4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2E7F6AE" wp14:editId="27EF44C2">
                <wp:extent cx="457200" cy="423845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23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4424F9" w:rsidP="004424F9">
          <w:pPr>
            <w:pStyle w:val="Header"/>
          </w:pPr>
          <w:r>
            <w:t>I Stop for Turtles Decal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F9"/>
    <w:rsid w:val="00003B30"/>
    <w:rsid w:val="00007782"/>
    <w:rsid w:val="00045CA6"/>
    <w:rsid w:val="00052382"/>
    <w:rsid w:val="0006568A"/>
    <w:rsid w:val="00076F0F"/>
    <w:rsid w:val="00084253"/>
    <w:rsid w:val="000D1F49"/>
    <w:rsid w:val="000F5C88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24F9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5BCD"/>
    <w:rsid w:val="0091229C"/>
    <w:rsid w:val="009128C7"/>
    <w:rsid w:val="00940E73"/>
    <w:rsid w:val="0098597D"/>
    <w:rsid w:val="00991B30"/>
    <w:rsid w:val="009D406B"/>
    <w:rsid w:val="009F2638"/>
    <w:rsid w:val="009F619A"/>
    <w:rsid w:val="009F6DDE"/>
    <w:rsid w:val="00A33A49"/>
    <w:rsid w:val="00A370A8"/>
    <w:rsid w:val="00A60442"/>
    <w:rsid w:val="00AC2926"/>
    <w:rsid w:val="00B04A50"/>
    <w:rsid w:val="00B160CA"/>
    <w:rsid w:val="00BD4753"/>
    <w:rsid w:val="00BD5CB1"/>
    <w:rsid w:val="00BE62EE"/>
    <w:rsid w:val="00BF2205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ilbourn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78643AE7144C2888425F1148D96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91375-388A-467D-B88A-83239046E57D}"/>
      </w:docPartPr>
      <w:docPartBody>
        <w:p w:rsidR="00000000" w:rsidRDefault="00C82E20">
          <w:pPr>
            <w:pStyle w:val="7E78643AE7144C2888425F1148D96745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039C49989A58447F84EB914D00451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A203F-E35B-472E-B2BA-F1F8000D5BF7}"/>
      </w:docPartPr>
      <w:docPartBody>
        <w:p w:rsidR="00000000" w:rsidRDefault="00C82E20">
          <w:pPr>
            <w:pStyle w:val="039C49989A58447F84EB914D00451394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98BE054F461943FDBD2C56D9506A2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B0A7B-1AC1-4A60-B323-35FEA4E296D8}"/>
      </w:docPartPr>
      <w:docPartBody>
        <w:p w:rsidR="00000000" w:rsidRDefault="00C82E20">
          <w:pPr>
            <w:pStyle w:val="98BE054F461943FDBD2C56D9506A2514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DE4391A8477D4C39A6E8A22A07E7C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EAC21-9909-4EE5-AAE9-95B7863063F2}"/>
      </w:docPartPr>
      <w:docPartBody>
        <w:p w:rsidR="00000000" w:rsidRDefault="00C82E20">
          <w:pPr>
            <w:pStyle w:val="DE4391A8477D4C39A6E8A22A07E7C0B8"/>
          </w:pPr>
          <w:r w:rsidRPr="002A4ED5">
            <w:rPr>
              <w:rFonts w:eastAsia="Calibri"/>
            </w:rPr>
            <w:t>City/State/Zip</w:t>
          </w:r>
        </w:p>
      </w:docPartBody>
    </w:docPart>
    <w:docPart>
      <w:docPartPr>
        <w:name w:val="7A98BD4D276444BDA6BC578212E9E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68D6B-701D-4AE9-B14C-EDC5CEE877DB}"/>
      </w:docPartPr>
      <w:docPartBody>
        <w:p w:rsidR="00000000" w:rsidRDefault="00863151" w:rsidP="00863151">
          <w:pPr>
            <w:pStyle w:val="7A98BD4D276444BDA6BC578212E9E1C1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51"/>
    <w:rsid w:val="00863151"/>
    <w:rsid w:val="00C8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D94F5EA8D4F289A6CE67E253547F4">
    <w:name w:val="AFFD94F5EA8D4F289A6CE67E253547F4"/>
  </w:style>
  <w:style w:type="paragraph" w:customStyle="1" w:styleId="7E78643AE7144C2888425F1148D96745">
    <w:name w:val="7E78643AE7144C2888425F1148D96745"/>
  </w:style>
  <w:style w:type="paragraph" w:customStyle="1" w:styleId="039C49989A58447F84EB914D00451394">
    <w:name w:val="039C49989A58447F84EB914D00451394"/>
  </w:style>
  <w:style w:type="paragraph" w:customStyle="1" w:styleId="98BE054F461943FDBD2C56D9506A2514">
    <w:name w:val="98BE054F461943FDBD2C56D9506A2514"/>
  </w:style>
  <w:style w:type="paragraph" w:customStyle="1" w:styleId="DE4391A8477D4C39A6E8A22A07E7C0B8">
    <w:name w:val="DE4391A8477D4C39A6E8A22A07E7C0B8"/>
  </w:style>
  <w:style w:type="paragraph" w:customStyle="1" w:styleId="04BF6923530B46C782AB38BE455D0489">
    <w:name w:val="04BF6923530B46C782AB38BE455D0489"/>
  </w:style>
  <w:style w:type="paragraph" w:customStyle="1" w:styleId="3F36AB8B1B1C4EBE950AA3155551FD4B">
    <w:name w:val="3F36AB8B1B1C4EBE950AA3155551FD4B"/>
  </w:style>
  <w:style w:type="paragraph" w:customStyle="1" w:styleId="FDE48A4A350644428AF50DB257C03CE8">
    <w:name w:val="FDE48A4A350644428AF50DB257C03CE8"/>
  </w:style>
  <w:style w:type="paragraph" w:customStyle="1" w:styleId="263EBA0881854D38B74CCECB8E2B4B76">
    <w:name w:val="263EBA0881854D38B74CCECB8E2B4B76"/>
  </w:style>
  <w:style w:type="paragraph" w:customStyle="1" w:styleId="A03F4E2D3F3C458D94D673BF58B1F089">
    <w:name w:val="A03F4E2D3F3C458D94D673BF58B1F089"/>
  </w:style>
  <w:style w:type="paragraph" w:customStyle="1" w:styleId="2685A124E8A34BD8B01BFD82965EC8AF">
    <w:name w:val="2685A124E8A34BD8B01BFD82965EC8AF"/>
  </w:style>
  <w:style w:type="paragraph" w:customStyle="1" w:styleId="F09461E754E34C9895BC8EE5F275FA15">
    <w:name w:val="F09461E754E34C9895BC8EE5F275FA15"/>
  </w:style>
  <w:style w:type="paragraph" w:customStyle="1" w:styleId="67D084B44EB047D0A0A7471A2AA92BE1">
    <w:name w:val="67D084B44EB047D0A0A7471A2AA92BE1"/>
  </w:style>
  <w:style w:type="paragraph" w:customStyle="1" w:styleId="8A06E40F06C1441985C8BB99FE9920F2">
    <w:name w:val="8A06E40F06C1441985C8BB99FE9920F2"/>
  </w:style>
  <w:style w:type="paragraph" w:customStyle="1" w:styleId="DB38C4AC3E484CDCAFF1C96FF53E22A0">
    <w:name w:val="DB38C4AC3E484CDCAFF1C96FF53E22A0"/>
  </w:style>
  <w:style w:type="paragraph" w:customStyle="1" w:styleId="1A8D9524E48C4C2BA5DA507EF1910BE7">
    <w:name w:val="1A8D9524E48C4C2BA5DA507EF1910BE7"/>
    <w:rsid w:val="00863151"/>
  </w:style>
  <w:style w:type="paragraph" w:customStyle="1" w:styleId="1528983A6F8D4527A6F9FF0A161346CA">
    <w:name w:val="1528983A6F8D4527A6F9FF0A161346CA"/>
    <w:rsid w:val="00863151"/>
  </w:style>
  <w:style w:type="paragraph" w:customStyle="1" w:styleId="13A0C04C3FB248848BAAB3F8213F2F6B">
    <w:name w:val="13A0C04C3FB248848BAAB3F8213F2F6B"/>
    <w:rsid w:val="00863151"/>
  </w:style>
  <w:style w:type="paragraph" w:customStyle="1" w:styleId="0606438F23094455BB1F895E3D26DF05">
    <w:name w:val="0606438F23094455BB1F895E3D26DF05"/>
    <w:rsid w:val="00863151"/>
  </w:style>
  <w:style w:type="paragraph" w:customStyle="1" w:styleId="F8E377026453416283A8A063B01623EA">
    <w:name w:val="F8E377026453416283A8A063B01623EA"/>
    <w:rsid w:val="00863151"/>
  </w:style>
  <w:style w:type="paragraph" w:customStyle="1" w:styleId="946363D0AF674596ABEB89F8140825E8">
    <w:name w:val="946363D0AF674596ABEB89F8140825E8"/>
    <w:rsid w:val="00863151"/>
  </w:style>
  <w:style w:type="paragraph" w:customStyle="1" w:styleId="49A810483E1848949B23708EBECE7452">
    <w:name w:val="49A810483E1848949B23708EBECE7452"/>
    <w:rsid w:val="00863151"/>
  </w:style>
  <w:style w:type="paragraph" w:customStyle="1" w:styleId="79FCC6947FCC492D9D09B509825B7664">
    <w:name w:val="79FCC6947FCC492D9D09B509825B7664"/>
    <w:rsid w:val="00863151"/>
  </w:style>
  <w:style w:type="paragraph" w:customStyle="1" w:styleId="897915A42D47437981B131A1A9CE6080">
    <w:name w:val="897915A42D47437981B131A1A9CE6080"/>
    <w:rsid w:val="00863151"/>
  </w:style>
  <w:style w:type="paragraph" w:customStyle="1" w:styleId="A9CC789E78E44E08BFF1A2918B9A56C4">
    <w:name w:val="A9CC789E78E44E08BFF1A2918B9A56C4"/>
    <w:rsid w:val="00863151"/>
  </w:style>
  <w:style w:type="paragraph" w:customStyle="1" w:styleId="1E4C51E2A7864436A27FE8BA17B66F90">
    <w:name w:val="1E4C51E2A7864436A27FE8BA17B66F90"/>
    <w:rsid w:val="00863151"/>
  </w:style>
  <w:style w:type="paragraph" w:customStyle="1" w:styleId="302E5863FE9A4F269BFADBF6CD71ED3F">
    <w:name w:val="302E5863FE9A4F269BFADBF6CD71ED3F"/>
    <w:rsid w:val="00863151"/>
  </w:style>
  <w:style w:type="paragraph" w:customStyle="1" w:styleId="7326D6F51BA24DE88CE66F06178F5887">
    <w:name w:val="7326D6F51BA24DE88CE66F06178F5887"/>
    <w:rsid w:val="00863151"/>
  </w:style>
  <w:style w:type="paragraph" w:customStyle="1" w:styleId="6EC2DD3803C24C3E902BE62EB290FB88">
    <w:name w:val="6EC2DD3803C24C3E902BE62EB290FB88"/>
    <w:rsid w:val="00863151"/>
  </w:style>
  <w:style w:type="paragraph" w:customStyle="1" w:styleId="41061FE6B3DF45CC85A6CD6B3B80A40D">
    <w:name w:val="41061FE6B3DF45CC85A6CD6B3B80A40D"/>
    <w:rsid w:val="00863151"/>
  </w:style>
  <w:style w:type="paragraph" w:customStyle="1" w:styleId="DBD518488C524F2ABE5EB903B25E1A91">
    <w:name w:val="DBD518488C524F2ABE5EB903B25E1A91"/>
    <w:rsid w:val="00863151"/>
  </w:style>
  <w:style w:type="paragraph" w:customStyle="1" w:styleId="0D46AEE37DDA40329C2B39D7EE02442D">
    <w:name w:val="0D46AEE37DDA40329C2B39D7EE02442D"/>
    <w:rsid w:val="00863151"/>
  </w:style>
  <w:style w:type="paragraph" w:customStyle="1" w:styleId="DC9B119A26834A4ABD85A32A273D000D">
    <w:name w:val="DC9B119A26834A4ABD85A32A273D000D"/>
    <w:rsid w:val="00863151"/>
  </w:style>
  <w:style w:type="paragraph" w:customStyle="1" w:styleId="1F335B63DF1C498E8910561959CEE06B">
    <w:name w:val="1F335B63DF1C498E8910561959CEE06B"/>
    <w:rsid w:val="00863151"/>
  </w:style>
  <w:style w:type="paragraph" w:customStyle="1" w:styleId="B7C500EDC5BE4645A48A97E4BADC916E">
    <w:name w:val="B7C500EDC5BE4645A48A97E4BADC916E"/>
    <w:rsid w:val="00863151"/>
  </w:style>
  <w:style w:type="paragraph" w:customStyle="1" w:styleId="20C7294E87C147D792C1A4FA8EE9868A">
    <w:name w:val="20C7294E87C147D792C1A4FA8EE9868A"/>
    <w:rsid w:val="00863151"/>
  </w:style>
  <w:style w:type="paragraph" w:customStyle="1" w:styleId="B7671FE28EC14754872D59568395DFF1">
    <w:name w:val="B7671FE28EC14754872D59568395DFF1"/>
    <w:rsid w:val="00863151"/>
  </w:style>
  <w:style w:type="paragraph" w:customStyle="1" w:styleId="78D66A6E29A44FD0A9891C531C890766">
    <w:name w:val="78D66A6E29A44FD0A9891C531C890766"/>
    <w:rsid w:val="00863151"/>
  </w:style>
  <w:style w:type="paragraph" w:customStyle="1" w:styleId="328A87F5F90C4350AF5577D28D68D121">
    <w:name w:val="328A87F5F90C4350AF5577D28D68D121"/>
    <w:rsid w:val="00863151"/>
  </w:style>
  <w:style w:type="paragraph" w:customStyle="1" w:styleId="9E5A567997D24BC58251C095D2CD9ECD">
    <w:name w:val="9E5A567997D24BC58251C095D2CD9ECD"/>
    <w:rsid w:val="00863151"/>
  </w:style>
  <w:style w:type="paragraph" w:customStyle="1" w:styleId="DFD88624987C411F8E401ED50C6DFA01">
    <w:name w:val="DFD88624987C411F8E401ED50C6DFA01"/>
    <w:rsid w:val="00863151"/>
  </w:style>
  <w:style w:type="paragraph" w:customStyle="1" w:styleId="4197D22F3CD647A8B3E90D6AFB3895E9">
    <w:name w:val="4197D22F3CD647A8B3E90D6AFB3895E9"/>
    <w:rsid w:val="00863151"/>
  </w:style>
  <w:style w:type="paragraph" w:customStyle="1" w:styleId="46757CFF0C3248F0827F58B4C2B9A321">
    <w:name w:val="46757CFF0C3248F0827F58B4C2B9A321"/>
    <w:rsid w:val="00863151"/>
  </w:style>
  <w:style w:type="paragraph" w:customStyle="1" w:styleId="BEF05768226E4CC4BD3B728E779EA95A">
    <w:name w:val="BEF05768226E4CC4BD3B728E779EA95A"/>
    <w:rsid w:val="00863151"/>
  </w:style>
  <w:style w:type="paragraph" w:customStyle="1" w:styleId="88FC2A8624B245C0B58FC3DAD0EE6084">
    <w:name w:val="88FC2A8624B245C0B58FC3DAD0EE6084"/>
    <w:rsid w:val="00863151"/>
  </w:style>
  <w:style w:type="paragraph" w:customStyle="1" w:styleId="B9360F54BDD0445FB4CFB25B99E052B2">
    <w:name w:val="B9360F54BDD0445FB4CFB25B99E052B2"/>
    <w:rsid w:val="00863151"/>
  </w:style>
  <w:style w:type="paragraph" w:customStyle="1" w:styleId="F2EA1B56BFE24A718205CF5B5F34C7A9">
    <w:name w:val="F2EA1B56BFE24A718205CF5B5F34C7A9"/>
    <w:rsid w:val="00863151"/>
  </w:style>
  <w:style w:type="paragraph" w:customStyle="1" w:styleId="EDC7DA2CE2D646178E5FC07F52D3192B">
    <w:name w:val="EDC7DA2CE2D646178E5FC07F52D3192B"/>
    <w:rsid w:val="00863151"/>
  </w:style>
  <w:style w:type="paragraph" w:customStyle="1" w:styleId="475CEE9525DF43328533E367800A428B">
    <w:name w:val="475CEE9525DF43328533E367800A428B"/>
    <w:rsid w:val="00863151"/>
  </w:style>
  <w:style w:type="paragraph" w:customStyle="1" w:styleId="9D1DC54C11C94935B862E24B9D9426BB">
    <w:name w:val="9D1DC54C11C94935B862E24B9D9426BB"/>
    <w:rsid w:val="00863151"/>
  </w:style>
  <w:style w:type="paragraph" w:customStyle="1" w:styleId="3B797F8DE355499A8534E0CADB9D0A7E">
    <w:name w:val="3B797F8DE355499A8534E0CADB9D0A7E"/>
    <w:rsid w:val="00863151"/>
  </w:style>
  <w:style w:type="paragraph" w:customStyle="1" w:styleId="2F8B9C63480143E7AE0E22354BA645C5">
    <w:name w:val="2F8B9C63480143E7AE0E22354BA645C5"/>
    <w:rsid w:val="00863151"/>
  </w:style>
  <w:style w:type="paragraph" w:customStyle="1" w:styleId="54FA295E76E3489CBB6D27C8C0C13B26">
    <w:name w:val="54FA295E76E3489CBB6D27C8C0C13B26"/>
    <w:rsid w:val="00863151"/>
  </w:style>
  <w:style w:type="paragraph" w:customStyle="1" w:styleId="4FBD712BCA1A47869BBEB1994EC1A219">
    <w:name w:val="4FBD712BCA1A47869BBEB1994EC1A219"/>
    <w:rsid w:val="00863151"/>
  </w:style>
  <w:style w:type="paragraph" w:customStyle="1" w:styleId="301814BA09144D06832995275E7D69F5">
    <w:name w:val="301814BA09144D06832995275E7D69F5"/>
    <w:rsid w:val="00863151"/>
  </w:style>
  <w:style w:type="paragraph" w:customStyle="1" w:styleId="395044F3D91B4A3092F390FB29F0D618">
    <w:name w:val="395044F3D91B4A3092F390FB29F0D618"/>
    <w:rsid w:val="00863151"/>
  </w:style>
  <w:style w:type="paragraph" w:customStyle="1" w:styleId="C809F6AB10374E01B1A6B32FB4320AC3">
    <w:name w:val="C809F6AB10374E01B1A6B32FB4320AC3"/>
    <w:rsid w:val="00863151"/>
  </w:style>
  <w:style w:type="paragraph" w:customStyle="1" w:styleId="8AE8D0751E64426E8CB1683ADA445864">
    <w:name w:val="8AE8D0751E64426E8CB1683ADA445864"/>
    <w:rsid w:val="00863151"/>
  </w:style>
  <w:style w:type="paragraph" w:customStyle="1" w:styleId="4EB50479528241B0A69B21ACF6CBD818">
    <w:name w:val="4EB50479528241B0A69B21ACF6CBD818"/>
    <w:rsid w:val="00863151"/>
  </w:style>
  <w:style w:type="paragraph" w:customStyle="1" w:styleId="3F8E42E0F9844B9A8C5259896D501FCE">
    <w:name w:val="3F8E42E0F9844B9A8C5259896D501FCE"/>
    <w:rsid w:val="00863151"/>
  </w:style>
  <w:style w:type="paragraph" w:customStyle="1" w:styleId="8D07A08537854F07A51AB8B8C952797B">
    <w:name w:val="8D07A08537854F07A51AB8B8C952797B"/>
    <w:rsid w:val="00863151"/>
  </w:style>
  <w:style w:type="paragraph" w:customStyle="1" w:styleId="F223D227D48B403AB11B16FCDD30993E">
    <w:name w:val="F223D227D48B403AB11B16FCDD30993E"/>
    <w:rsid w:val="00863151"/>
  </w:style>
  <w:style w:type="paragraph" w:customStyle="1" w:styleId="81D63F853E414EEA9873D7FD309272D9">
    <w:name w:val="81D63F853E414EEA9873D7FD309272D9"/>
    <w:rsid w:val="00863151"/>
  </w:style>
  <w:style w:type="paragraph" w:customStyle="1" w:styleId="F60D8CDCB412458FBCA17C5E331D5343">
    <w:name w:val="F60D8CDCB412458FBCA17C5E331D5343"/>
    <w:rsid w:val="00863151"/>
  </w:style>
  <w:style w:type="paragraph" w:customStyle="1" w:styleId="5FE75E374665467FB7F88959E4EDBA59">
    <w:name w:val="5FE75E374665467FB7F88959E4EDBA59"/>
    <w:rsid w:val="00863151"/>
  </w:style>
  <w:style w:type="paragraph" w:customStyle="1" w:styleId="DE928FD56CD2450ABB63602065C4ACFB">
    <w:name w:val="DE928FD56CD2450ABB63602065C4ACFB"/>
    <w:rsid w:val="00863151"/>
  </w:style>
  <w:style w:type="paragraph" w:customStyle="1" w:styleId="94D518658EA740F5BD661D571D12A5FB">
    <w:name w:val="94D518658EA740F5BD661D571D12A5FB"/>
    <w:rsid w:val="00863151"/>
  </w:style>
  <w:style w:type="paragraph" w:customStyle="1" w:styleId="FE469002E0964B00993CA72C93F31208">
    <w:name w:val="FE469002E0964B00993CA72C93F31208"/>
    <w:rsid w:val="00863151"/>
  </w:style>
  <w:style w:type="paragraph" w:customStyle="1" w:styleId="2F516A5DA4C94E21B8325574218320BD">
    <w:name w:val="2F516A5DA4C94E21B8325574218320BD"/>
    <w:rsid w:val="00863151"/>
  </w:style>
  <w:style w:type="paragraph" w:customStyle="1" w:styleId="A138BCCB48C3407ABFF5C704E79A5977">
    <w:name w:val="A138BCCB48C3407ABFF5C704E79A5977"/>
    <w:rsid w:val="00863151"/>
  </w:style>
  <w:style w:type="paragraph" w:customStyle="1" w:styleId="2600614139234BAAAAE72B8E73385866">
    <w:name w:val="2600614139234BAAAAE72B8E73385866"/>
    <w:rsid w:val="00863151"/>
  </w:style>
  <w:style w:type="paragraph" w:customStyle="1" w:styleId="52F459E348F0483AB35498B004802CE0">
    <w:name w:val="52F459E348F0483AB35498B004802CE0"/>
    <w:rsid w:val="00863151"/>
  </w:style>
  <w:style w:type="paragraph" w:customStyle="1" w:styleId="5BB1DC33D4914A2289A72374B5AD56AB">
    <w:name w:val="5BB1DC33D4914A2289A72374B5AD56AB"/>
    <w:rsid w:val="00863151"/>
  </w:style>
  <w:style w:type="paragraph" w:customStyle="1" w:styleId="AEFB2E90A1484083A7BD0470A81C678D">
    <w:name w:val="AEFB2E90A1484083A7BD0470A81C678D"/>
    <w:rsid w:val="00863151"/>
  </w:style>
  <w:style w:type="paragraph" w:customStyle="1" w:styleId="75BF1F58D8D843D499B2B70DDD832A2D">
    <w:name w:val="75BF1F58D8D843D499B2B70DDD832A2D"/>
    <w:rsid w:val="00863151"/>
  </w:style>
  <w:style w:type="paragraph" w:customStyle="1" w:styleId="ADF906CB3737472D98AA5DB4BD1A5782">
    <w:name w:val="ADF906CB3737472D98AA5DB4BD1A5782"/>
    <w:rsid w:val="00863151"/>
  </w:style>
  <w:style w:type="paragraph" w:customStyle="1" w:styleId="1C63A5A2F38941C2BD2240D44F8CB229">
    <w:name w:val="1C63A5A2F38941C2BD2240D44F8CB229"/>
    <w:rsid w:val="00863151"/>
  </w:style>
  <w:style w:type="paragraph" w:customStyle="1" w:styleId="C22316F98075437195F750A60CBCAB2F">
    <w:name w:val="C22316F98075437195F750A60CBCAB2F"/>
    <w:rsid w:val="00863151"/>
  </w:style>
  <w:style w:type="paragraph" w:customStyle="1" w:styleId="5AA208AC7B9A4B54957602D759911521">
    <w:name w:val="5AA208AC7B9A4B54957602D759911521"/>
    <w:rsid w:val="00863151"/>
  </w:style>
  <w:style w:type="paragraph" w:customStyle="1" w:styleId="D3DF589CCB174422908948D4358EEE02">
    <w:name w:val="D3DF589CCB174422908948D4358EEE02"/>
    <w:rsid w:val="00863151"/>
  </w:style>
  <w:style w:type="paragraph" w:customStyle="1" w:styleId="F2E5C83F728D4FAF9ABDE59C84A21BC9">
    <w:name w:val="F2E5C83F728D4FAF9ABDE59C84A21BC9"/>
    <w:rsid w:val="00863151"/>
  </w:style>
  <w:style w:type="paragraph" w:customStyle="1" w:styleId="C6BE0C836A674AB8842C4359CC8E29AA">
    <w:name w:val="C6BE0C836A674AB8842C4359CC8E29AA"/>
    <w:rsid w:val="00863151"/>
  </w:style>
  <w:style w:type="paragraph" w:customStyle="1" w:styleId="47349581C2974CEBAF5651F97CF862DC">
    <w:name w:val="47349581C2974CEBAF5651F97CF862DC"/>
    <w:rsid w:val="00863151"/>
  </w:style>
  <w:style w:type="paragraph" w:customStyle="1" w:styleId="16AD6A87C19844DCA69B623465B65D5F">
    <w:name w:val="16AD6A87C19844DCA69B623465B65D5F"/>
    <w:rsid w:val="00863151"/>
  </w:style>
  <w:style w:type="paragraph" w:customStyle="1" w:styleId="84AC715464384CD9954AC71E35E319D3">
    <w:name w:val="84AC715464384CD9954AC71E35E319D3"/>
    <w:rsid w:val="00863151"/>
  </w:style>
  <w:style w:type="paragraph" w:customStyle="1" w:styleId="DEBEEAB603E74FF3A7D7D5E25167721C">
    <w:name w:val="DEBEEAB603E74FF3A7D7D5E25167721C"/>
    <w:rsid w:val="00863151"/>
  </w:style>
  <w:style w:type="paragraph" w:customStyle="1" w:styleId="3D3E2CA0717246ADA5640C8E23A8673F">
    <w:name w:val="3D3E2CA0717246ADA5640C8E23A8673F"/>
    <w:rsid w:val="00863151"/>
  </w:style>
  <w:style w:type="paragraph" w:customStyle="1" w:styleId="E2568C4CB4F34D2E9790F76BBCD32DCF">
    <w:name w:val="E2568C4CB4F34D2E9790F76BBCD32DCF"/>
    <w:rsid w:val="00863151"/>
  </w:style>
  <w:style w:type="paragraph" w:customStyle="1" w:styleId="1E5BD59C6BA0458BBB05A5B27C302DE8">
    <w:name w:val="1E5BD59C6BA0458BBB05A5B27C302DE8"/>
    <w:rsid w:val="00863151"/>
  </w:style>
  <w:style w:type="paragraph" w:customStyle="1" w:styleId="9A4216D634974E9BB987FE9D31FD730E">
    <w:name w:val="9A4216D634974E9BB987FE9D31FD730E"/>
    <w:rsid w:val="00863151"/>
  </w:style>
  <w:style w:type="paragraph" w:customStyle="1" w:styleId="D491E048856346B2AAD68BCA4599D575">
    <w:name w:val="D491E048856346B2AAD68BCA4599D575"/>
    <w:rsid w:val="00863151"/>
  </w:style>
  <w:style w:type="paragraph" w:customStyle="1" w:styleId="2F10628F464343EF82D83676921ECE3F">
    <w:name w:val="2F10628F464343EF82D83676921ECE3F"/>
    <w:rsid w:val="00863151"/>
  </w:style>
  <w:style w:type="paragraph" w:customStyle="1" w:styleId="A50C98A106F44CB98EE1B931E85BFB46">
    <w:name w:val="A50C98A106F44CB98EE1B931E85BFB46"/>
    <w:rsid w:val="00863151"/>
  </w:style>
  <w:style w:type="paragraph" w:customStyle="1" w:styleId="123B7F8B3391413EAC5001ED486160E8">
    <w:name w:val="123B7F8B3391413EAC5001ED486160E8"/>
    <w:rsid w:val="00863151"/>
  </w:style>
  <w:style w:type="paragraph" w:customStyle="1" w:styleId="E344188952D24E7CBF1865CAA4BAB257">
    <w:name w:val="E344188952D24E7CBF1865CAA4BAB257"/>
    <w:rsid w:val="00863151"/>
  </w:style>
  <w:style w:type="paragraph" w:customStyle="1" w:styleId="7C225C83291B48028D7AC2E6BACC2672">
    <w:name w:val="7C225C83291B48028D7AC2E6BACC2672"/>
    <w:rsid w:val="00863151"/>
  </w:style>
  <w:style w:type="paragraph" w:customStyle="1" w:styleId="D82D9F46302F49618CACD59584E5EA68">
    <w:name w:val="D82D9F46302F49618CACD59584E5EA68"/>
    <w:rsid w:val="00863151"/>
  </w:style>
  <w:style w:type="paragraph" w:customStyle="1" w:styleId="2FFFF2E13F2C411B91D0F7EEEB0655E8">
    <w:name w:val="2FFFF2E13F2C411B91D0F7EEEB0655E8"/>
    <w:rsid w:val="00863151"/>
  </w:style>
  <w:style w:type="paragraph" w:customStyle="1" w:styleId="3A54D8627DA243AB9286FD67F9001FC5">
    <w:name w:val="3A54D8627DA243AB9286FD67F9001FC5"/>
    <w:rsid w:val="00863151"/>
  </w:style>
  <w:style w:type="paragraph" w:customStyle="1" w:styleId="14779778F113497F8E286516F28C58C2">
    <w:name w:val="14779778F113497F8E286516F28C58C2"/>
    <w:rsid w:val="00863151"/>
  </w:style>
  <w:style w:type="paragraph" w:customStyle="1" w:styleId="CE710F38DBAA4BE9929F8D1E0117EC59">
    <w:name w:val="CE710F38DBAA4BE9929F8D1E0117EC59"/>
    <w:rsid w:val="00863151"/>
  </w:style>
  <w:style w:type="paragraph" w:customStyle="1" w:styleId="7958610D69254D498EDA5D82C64B0CEB">
    <w:name w:val="7958610D69254D498EDA5D82C64B0CEB"/>
    <w:rsid w:val="00863151"/>
  </w:style>
  <w:style w:type="paragraph" w:customStyle="1" w:styleId="C62A10AE00CE425194A70A7DB938C098">
    <w:name w:val="C62A10AE00CE425194A70A7DB938C098"/>
    <w:rsid w:val="00863151"/>
  </w:style>
  <w:style w:type="paragraph" w:customStyle="1" w:styleId="74B6D208E5C34430ACBB8AE14172475C">
    <w:name w:val="74B6D208E5C34430ACBB8AE14172475C"/>
    <w:rsid w:val="00863151"/>
  </w:style>
  <w:style w:type="paragraph" w:customStyle="1" w:styleId="B1F92CDA001F4C09AA0D4C83DF11ED75">
    <w:name w:val="B1F92CDA001F4C09AA0D4C83DF11ED75"/>
    <w:rsid w:val="00863151"/>
  </w:style>
  <w:style w:type="paragraph" w:customStyle="1" w:styleId="B845B3B03026468F8A23CEC7492714A6">
    <w:name w:val="B845B3B03026468F8A23CEC7492714A6"/>
    <w:rsid w:val="00863151"/>
  </w:style>
  <w:style w:type="paragraph" w:customStyle="1" w:styleId="147636E073854AFDB5BA5A6EFC741C0C">
    <w:name w:val="147636E073854AFDB5BA5A6EFC741C0C"/>
    <w:rsid w:val="00863151"/>
  </w:style>
  <w:style w:type="paragraph" w:customStyle="1" w:styleId="62DAF50768FF46D98E15DEBE6E6238FD">
    <w:name w:val="62DAF50768FF46D98E15DEBE6E6238FD"/>
    <w:rsid w:val="00863151"/>
  </w:style>
  <w:style w:type="paragraph" w:customStyle="1" w:styleId="EBB8E64C90B14BC0AA91ADC522C27ADB">
    <w:name w:val="EBB8E64C90B14BC0AA91ADC522C27ADB"/>
    <w:rsid w:val="00863151"/>
  </w:style>
  <w:style w:type="paragraph" w:customStyle="1" w:styleId="23AC77CF1B74497CB3134A266900CE54">
    <w:name w:val="23AC77CF1B74497CB3134A266900CE54"/>
    <w:rsid w:val="00863151"/>
  </w:style>
  <w:style w:type="paragraph" w:customStyle="1" w:styleId="DA47C136F6184078BC3A8B094143FEC3">
    <w:name w:val="DA47C136F6184078BC3A8B094143FEC3"/>
    <w:rsid w:val="00863151"/>
  </w:style>
  <w:style w:type="paragraph" w:customStyle="1" w:styleId="7A98BD4D276444BDA6BC578212E9E1C1">
    <w:name w:val="7A98BD4D276444BDA6BC578212E9E1C1"/>
    <w:rsid w:val="008631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37E151-8008-4F7C-BDE7-2402F806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2019-01-11T16:05:00Z</dcterms:created>
  <dcterms:modified xsi:type="dcterms:W3CDTF">2019-01-11T16:42:00Z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